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780"/>
        <w:gridCol w:w="180"/>
        <w:gridCol w:w="3780"/>
        <w:gridCol w:w="180"/>
        <w:gridCol w:w="3780"/>
      </w:tblGrid>
      <w:tr w:rsidR="00D85327" w14:paraId="6B205AA6" w14:textId="77777777" w:rsidTr="00BB6749">
        <w:trPr>
          <w:trHeight w:hRule="exact" w:val="1440"/>
        </w:trPr>
        <w:tc>
          <w:tcPr>
            <w:tcW w:w="3780" w:type="dxa"/>
          </w:tcPr>
          <w:p w14:paraId="531DC2DD" w14:textId="5677E0C6" w:rsidR="00D85327" w:rsidRDefault="00D85327" w:rsidP="00D85327">
            <w:pPr>
              <w:ind w:left="95" w:right="9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FF6FDD2" wp14:editId="18774C5E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508000</wp:posOffset>
                      </wp:positionV>
                      <wp:extent cx="1422400" cy="393700"/>
                      <wp:effectExtent l="0" t="0" r="0" b="0"/>
                      <wp:wrapNone/>
                      <wp:docPr id="161" name="Text Box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2400" cy="39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972C73" w14:textId="7019EC88" w:rsidR="00D85327" w:rsidRPr="00D85327" w:rsidRDefault="00D85327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</w:pPr>
                                  <w:r w:rsidRPr="00D85327"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  <w:t>To: Name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FF6FDD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1" o:spid="_x0000_s1026" type="#_x0000_t202" style="position:absolute;left:0;text-align:left;margin-left:.65pt;margin-top:40pt;width:112pt;height:3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" filled="f" stroked="f">
                      <v:textbox>
                        <w:txbxContent>
                          <w:p w14:paraId="73972C73" w14:textId="7019EC88" w:rsidR="00D85327" w:rsidRPr="00D85327" w:rsidRDefault="00D85327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</w:pPr>
                            <w:r w:rsidRPr="00D85327"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  <w:t>To: Name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C7D2C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69CFF04" wp14:editId="1FEFF759">
                  <wp:simplePos x="0" y="0"/>
                  <wp:positionH relativeFrom="column">
                    <wp:posOffset>-198120</wp:posOffset>
                  </wp:positionH>
                  <wp:positionV relativeFrom="paragraph">
                    <wp:posOffset>-444500</wp:posOffset>
                  </wp:positionV>
                  <wp:extent cx="7784425" cy="1007110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astergifttags.pdf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9369" cy="10077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" w:type="dxa"/>
            <w:vAlign w:val="center"/>
          </w:tcPr>
          <w:p w14:paraId="37C96D68" w14:textId="77777777" w:rsidR="00D85327" w:rsidRDefault="00D85327" w:rsidP="00D85327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4576EF72" w14:textId="47766BD7" w:rsidR="00D85327" w:rsidRDefault="00D85327" w:rsidP="00D85327">
            <w:pPr>
              <w:ind w:left="95" w:right="9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51CE02C" wp14:editId="3B4E4EBD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495935</wp:posOffset>
                      </wp:positionV>
                      <wp:extent cx="1422400" cy="393700"/>
                      <wp:effectExtent l="0" t="0" r="0" b="0"/>
                      <wp:wrapNone/>
                      <wp:docPr id="162" name="Text Box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2400" cy="39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95CDE4" w14:textId="77777777" w:rsidR="00D85327" w:rsidRPr="00D85327" w:rsidRDefault="00D85327" w:rsidP="00D85327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</w:pPr>
                                  <w:r w:rsidRPr="00D85327"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  <w:t>To: Name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1CE02C" id="Text Box 162" o:spid="_x0000_s1027" type="#_x0000_t202" style="position:absolute;left:0;text-align:left;margin-left:1pt;margin-top:39.05pt;width:112pt;height:3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" filled="f" stroked="f">
                      <v:textbox>
                        <w:txbxContent>
                          <w:p w14:paraId="6C95CDE4" w14:textId="77777777" w:rsidR="00D85327" w:rsidRPr="00D85327" w:rsidRDefault="00D85327" w:rsidP="00D85327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</w:pPr>
                            <w:r w:rsidRPr="00D85327"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  <w:t>To: Name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0" w:type="dxa"/>
            <w:vAlign w:val="center"/>
          </w:tcPr>
          <w:p w14:paraId="7ECCB8E2" w14:textId="77777777" w:rsidR="00D85327" w:rsidRDefault="00D85327" w:rsidP="00D85327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0EDDB974" w14:textId="44E5FB4D" w:rsidR="00D85327" w:rsidRDefault="00D85327" w:rsidP="00D85327">
            <w:pPr>
              <w:ind w:left="95" w:right="9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D4B97D5" wp14:editId="5F8EBCE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506095</wp:posOffset>
                      </wp:positionV>
                      <wp:extent cx="1422400" cy="393700"/>
                      <wp:effectExtent l="0" t="0" r="0" b="0"/>
                      <wp:wrapNone/>
                      <wp:docPr id="163" name="Text Box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2400" cy="39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79A0CE" w14:textId="77777777" w:rsidR="00D85327" w:rsidRPr="00D85327" w:rsidRDefault="00D85327" w:rsidP="00D85327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</w:pPr>
                                  <w:r w:rsidRPr="00D85327"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  <w:t>To: Name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B97D5" id="Text Box 163" o:spid="_x0000_s1028" type="#_x0000_t202" style="position:absolute;left:0;text-align:left;margin-left:0;margin-top:39.85pt;width:112pt;height:3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" filled="f" stroked="f">
                      <v:textbox>
                        <w:txbxContent>
                          <w:p w14:paraId="0979A0CE" w14:textId="77777777" w:rsidR="00D85327" w:rsidRPr="00D85327" w:rsidRDefault="00D85327" w:rsidP="00D85327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</w:pPr>
                            <w:r w:rsidRPr="00D85327"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  <w:t>To: Name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85327" w14:paraId="6E0952BA" w14:textId="77777777" w:rsidTr="00BB6749">
        <w:trPr>
          <w:trHeight w:hRule="exact" w:val="1440"/>
        </w:trPr>
        <w:tc>
          <w:tcPr>
            <w:tcW w:w="3780" w:type="dxa"/>
          </w:tcPr>
          <w:p w14:paraId="53428565" w14:textId="39D7E452" w:rsidR="00D85327" w:rsidRDefault="00D85327" w:rsidP="00D85327">
            <w:pPr>
              <w:ind w:left="95" w:right="9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CF08706" wp14:editId="0B2B964A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526415</wp:posOffset>
                      </wp:positionV>
                      <wp:extent cx="1422400" cy="393700"/>
                      <wp:effectExtent l="0" t="0" r="0" b="0"/>
                      <wp:wrapNone/>
                      <wp:docPr id="164" name="Text Box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2400" cy="39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75A8EB" w14:textId="77777777" w:rsidR="00D85327" w:rsidRPr="00D85327" w:rsidRDefault="00D85327" w:rsidP="00D85327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</w:pPr>
                                  <w:r w:rsidRPr="00D85327"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  <w:t>To: Name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F08706" id="Text Box 164" o:spid="_x0000_s1029" type="#_x0000_t202" style="position:absolute;left:0;text-align:left;margin-left:1pt;margin-top:41.45pt;width:112pt;height:3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" filled="f" stroked="f">
                      <v:textbox>
                        <w:txbxContent>
                          <w:p w14:paraId="3975A8EB" w14:textId="77777777" w:rsidR="00D85327" w:rsidRPr="00D85327" w:rsidRDefault="00D85327" w:rsidP="00D85327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</w:pPr>
                            <w:r w:rsidRPr="00D85327"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  <w:t>To: Name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C7D2C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B2797EA" wp14:editId="18FBDF53">
                  <wp:simplePos x="0" y="0"/>
                  <wp:positionH relativeFrom="column">
                    <wp:posOffset>-198120</wp:posOffset>
                  </wp:positionH>
                  <wp:positionV relativeFrom="paragraph">
                    <wp:posOffset>-1358900</wp:posOffset>
                  </wp:positionV>
                  <wp:extent cx="7784425" cy="1007110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astergifttags.pdf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9369" cy="10077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" w:type="dxa"/>
            <w:vAlign w:val="center"/>
          </w:tcPr>
          <w:p w14:paraId="3A044D88" w14:textId="77777777" w:rsidR="00D85327" w:rsidRDefault="00D85327" w:rsidP="00D85327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521F2C14" w14:textId="02BAEFE0" w:rsidR="00D85327" w:rsidRDefault="00D85327" w:rsidP="00D85327">
            <w:pPr>
              <w:ind w:left="95" w:right="9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AF10A35" wp14:editId="51CFB8F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488950</wp:posOffset>
                      </wp:positionV>
                      <wp:extent cx="1422400" cy="393700"/>
                      <wp:effectExtent l="0" t="0" r="0" b="0"/>
                      <wp:wrapNone/>
                      <wp:docPr id="166" name="Text Box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2400" cy="39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05EBDA" w14:textId="77777777" w:rsidR="00D85327" w:rsidRPr="00D85327" w:rsidRDefault="00D85327" w:rsidP="00D85327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</w:pPr>
                                  <w:r w:rsidRPr="00D85327"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  <w:t>To: Name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F10A35" id="Text Box 166" o:spid="_x0000_s1030" type="#_x0000_t202" style="position:absolute;left:0;text-align:left;margin-left:1pt;margin-top:38.5pt;width:112pt;height:3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" filled="f" stroked="f">
                      <v:textbox>
                        <w:txbxContent>
                          <w:p w14:paraId="0505EBDA" w14:textId="77777777" w:rsidR="00D85327" w:rsidRPr="00D85327" w:rsidRDefault="00D85327" w:rsidP="00D85327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</w:pPr>
                            <w:r w:rsidRPr="00D85327"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  <w:t>To: Name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0" w:type="dxa"/>
            <w:vAlign w:val="center"/>
          </w:tcPr>
          <w:p w14:paraId="10EAD4A9" w14:textId="77777777" w:rsidR="00D85327" w:rsidRDefault="00D85327" w:rsidP="00D85327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1BECFF42" w14:textId="5D652324" w:rsidR="00D85327" w:rsidRDefault="00D85327" w:rsidP="00D85327">
            <w:pPr>
              <w:ind w:left="95" w:right="9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416C013" wp14:editId="6E19CC0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520700</wp:posOffset>
                      </wp:positionV>
                      <wp:extent cx="1422400" cy="393700"/>
                      <wp:effectExtent l="0" t="0" r="0" b="0"/>
                      <wp:wrapNone/>
                      <wp:docPr id="168" name="Text Box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2400" cy="39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BBC5D7" w14:textId="77777777" w:rsidR="00D85327" w:rsidRPr="00D85327" w:rsidRDefault="00D85327" w:rsidP="00D85327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</w:pPr>
                                  <w:r w:rsidRPr="00D85327"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  <w:t>To: Name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16C013" id="Text Box 168" o:spid="_x0000_s1031" type="#_x0000_t202" style="position:absolute;left:0;text-align:left;margin-left:0;margin-top:41pt;width:112pt;height:3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" filled="f" stroked="f">
                      <v:textbox>
                        <w:txbxContent>
                          <w:p w14:paraId="76BBC5D7" w14:textId="77777777" w:rsidR="00D85327" w:rsidRPr="00D85327" w:rsidRDefault="00D85327" w:rsidP="00D85327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</w:pPr>
                            <w:r w:rsidRPr="00D85327"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  <w:t>To: Name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85327" w14:paraId="7D967851" w14:textId="77777777" w:rsidTr="00BB6749">
        <w:trPr>
          <w:trHeight w:hRule="exact" w:val="1440"/>
        </w:trPr>
        <w:tc>
          <w:tcPr>
            <w:tcW w:w="3780" w:type="dxa"/>
          </w:tcPr>
          <w:p w14:paraId="76B79BE8" w14:textId="5B10C927" w:rsidR="00D85327" w:rsidRDefault="00D85327" w:rsidP="00D85327">
            <w:pPr>
              <w:ind w:left="95" w:right="95"/>
            </w:pPr>
            <w:r w:rsidRPr="00D853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1275273" wp14:editId="649F86CA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501015</wp:posOffset>
                      </wp:positionV>
                      <wp:extent cx="1422400" cy="393700"/>
                      <wp:effectExtent l="0" t="0" r="0" b="0"/>
                      <wp:wrapNone/>
                      <wp:docPr id="169" name="Text Box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2400" cy="39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F88FED" w14:textId="77777777" w:rsidR="00D85327" w:rsidRPr="00D85327" w:rsidRDefault="00D85327" w:rsidP="00D85327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</w:pPr>
                                  <w:r w:rsidRPr="00D85327"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  <w:t>To: Name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275273" id="Text Box 169" o:spid="_x0000_s1032" type="#_x0000_t202" style="position:absolute;left:0;text-align:left;margin-left:1pt;margin-top:39.45pt;width:112pt;height:3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" filled="f" stroked="f">
                      <v:textbox>
                        <w:txbxContent>
                          <w:p w14:paraId="53F88FED" w14:textId="77777777" w:rsidR="00D85327" w:rsidRPr="00D85327" w:rsidRDefault="00D85327" w:rsidP="00D85327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</w:pPr>
                            <w:r w:rsidRPr="00D85327"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  <w:t>To: Name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853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7719AE7" wp14:editId="5702D829">
                      <wp:simplePos x="0" y="0"/>
                      <wp:positionH relativeFrom="column">
                        <wp:posOffset>2531745</wp:posOffset>
                      </wp:positionH>
                      <wp:positionV relativeFrom="paragraph">
                        <wp:posOffset>501015</wp:posOffset>
                      </wp:positionV>
                      <wp:extent cx="1422400" cy="393700"/>
                      <wp:effectExtent l="0" t="0" r="0" b="0"/>
                      <wp:wrapNone/>
                      <wp:docPr id="170" name="Text Box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2400" cy="39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B66A6B" w14:textId="77777777" w:rsidR="00D85327" w:rsidRPr="00D85327" w:rsidRDefault="00D85327" w:rsidP="00D85327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</w:pPr>
                                  <w:r w:rsidRPr="00D85327"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  <w:t>To: Name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719AE7" id="Text Box 170" o:spid="_x0000_s1033" type="#_x0000_t202" style="position:absolute;left:0;text-align:left;margin-left:199.35pt;margin-top:39.45pt;width:112pt;height:3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" filled="f" stroked="f">
                      <v:textbox>
                        <w:txbxContent>
                          <w:p w14:paraId="01B66A6B" w14:textId="77777777" w:rsidR="00D85327" w:rsidRPr="00D85327" w:rsidRDefault="00D85327" w:rsidP="00D85327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</w:pPr>
                            <w:r w:rsidRPr="00D85327"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  <w:t>To: Name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853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1BCE2C1" wp14:editId="232B8280">
                      <wp:simplePos x="0" y="0"/>
                      <wp:positionH relativeFrom="column">
                        <wp:posOffset>5033645</wp:posOffset>
                      </wp:positionH>
                      <wp:positionV relativeFrom="paragraph">
                        <wp:posOffset>506095</wp:posOffset>
                      </wp:positionV>
                      <wp:extent cx="1422400" cy="393700"/>
                      <wp:effectExtent l="0" t="0" r="0" b="0"/>
                      <wp:wrapNone/>
                      <wp:docPr id="171" name="Text Box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2400" cy="39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1D2CE3" w14:textId="77777777" w:rsidR="00D85327" w:rsidRPr="00D85327" w:rsidRDefault="00D85327" w:rsidP="00D85327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</w:pPr>
                                  <w:r w:rsidRPr="00D85327"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  <w:t>To: Name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BCE2C1" id="Text Box 171" o:spid="_x0000_s1034" type="#_x0000_t202" style="position:absolute;left:0;text-align:left;margin-left:396.35pt;margin-top:39.85pt;width:112pt;height:3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" filled="f" stroked="f">
                      <v:textbox>
                        <w:txbxContent>
                          <w:p w14:paraId="4E1D2CE3" w14:textId="77777777" w:rsidR="00D85327" w:rsidRPr="00D85327" w:rsidRDefault="00D85327" w:rsidP="00D85327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</w:pPr>
                            <w:r w:rsidRPr="00D85327"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  <w:t>To: Name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853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C3ED43D" wp14:editId="573A27AA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1433830</wp:posOffset>
                      </wp:positionV>
                      <wp:extent cx="1422400" cy="393700"/>
                      <wp:effectExtent l="0" t="0" r="0" b="0"/>
                      <wp:wrapNone/>
                      <wp:docPr id="172" name="Text Box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2400" cy="39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4FEC23" w14:textId="77777777" w:rsidR="00D85327" w:rsidRPr="00D85327" w:rsidRDefault="00D85327" w:rsidP="00D85327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</w:pPr>
                                  <w:r w:rsidRPr="00D85327"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  <w:t>To: Name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3ED43D" id="Text Box 172" o:spid="_x0000_s1035" type="#_x0000_t202" style="position:absolute;left:0;text-align:left;margin-left:1.35pt;margin-top:112.9pt;width:112pt;height:3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" filled="f" stroked="f">
                      <v:textbox>
                        <w:txbxContent>
                          <w:p w14:paraId="504FEC23" w14:textId="77777777" w:rsidR="00D85327" w:rsidRPr="00D85327" w:rsidRDefault="00D85327" w:rsidP="00D85327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</w:pPr>
                            <w:r w:rsidRPr="00D85327"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  <w:t>To: Name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853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63C9635" wp14:editId="6D108351">
                      <wp:simplePos x="0" y="0"/>
                      <wp:positionH relativeFrom="column">
                        <wp:posOffset>2531745</wp:posOffset>
                      </wp:positionH>
                      <wp:positionV relativeFrom="paragraph">
                        <wp:posOffset>1412240</wp:posOffset>
                      </wp:positionV>
                      <wp:extent cx="1422400" cy="393700"/>
                      <wp:effectExtent l="0" t="0" r="0" b="0"/>
                      <wp:wrapNone/>
                      <wp:docPr id="173" name="Text Box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2400" cy="39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22EC3C" w14:textId="77777777" w:rsidR="00D85327" w:rsidRPr="00D85327" w:rsidRDefault="00D85327" w:rsidP="00D85327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</w:pPr>
                                  <w:r w:rsidRPr="00D85327"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  <w:t>To: Name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3C9635" id="Text Box 173" o:spid="_x0000_s1036" type="#_x0000_t202" style="position:absolute;left:0;text-align:left;margin-left:199.35pt;margin-top:111.2pt;width:112pt;height:3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" filled="f" stroked="f">
                      <v:textbox>
                        <w:txbxContent>
                          <w:p w14:paraId="2522EC3C" w14:textId="77777777" w:rsidR="00D85327" w:rsidRPr="00D85327" w:rsidRDefault="00D85327" w:rsidP="00D85327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</w:pPr>
                            <w:r w:rsidRPr="00D85327"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  <w:t>To: Name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853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052636F" wp14:editId="2D8A9D1C">
                      <wp:simplePos x="0" y="0"/>
                      <wp:positionH relativeFrom="column">
                        <wp:posOffset>5033645</wp:posOffset>
                      </wp:positionH>
                      <wp:positionV relativeFrom="paragraph">
                        <wp:posOffset>1428115</wp:posOffset>
                      </wp:positionV>
                      <wp:extent cx="1422400" cy="393700"/>
                      <wp:effectExtent l="0" t="0" r="0" b="0"/>
                      <wp:wrapNone/>
                      <wp:docPr id="174" name="Text Box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2400" cy="39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CD7464" w14:textId="77777777" w:rsidR="00D85327" w:rsidRPr="00D85327" w:rsidRDefault="00D85327" w:rsidP="00D85327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</w:pPr>
                                  <w:r w:rsidRPr="00D85327"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  <w:t>To: Name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52636F" id="Text Box 174" o:spid="_x0000_s1037" type="#_x0000_t202" style="position:absolute;left:0;text-align:left;margin-left:396.35pt;margin-top:112.45pt;width:112pt;height:3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" filled="f" stroked="f">
                      <v:textbox>
                        <w:txbxContent>
                          <w:p w14:paraId="47CD7464" w14:textId="77777777" w:rsidR="00D85327" w:rsidRPr="00D85327" w:rsidRDefault="00D85327" w:rsidP="00D85327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</w:pPr>
                            <w:r w:rsidRPr="00D85327"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  <w:t>To: Name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0" w:type="dxa"/>
            <w:vAlign w:val="center"/>
          </w:tcPr>
          <w:p w14:paraId="7CE51AAC" w14:textId="77777777" w:rsidR="00D85327" w:rsidRDefault="00D85327" w:rsidP="00D85327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7C3D4160" w14:textId="04B6DAED" w:rsidR="00D85327" w:rsidRDefault="00D85327" w:rsidP="00D85327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5501FAAE" w14:textId="77777777" w:rsidR="00D85327" w:rsidRDefault="00D85327" w:rsidP="00D85327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47FADA53" w14:textId="55A59DD0" w:rsidR="00D85327" w:rsidRDefault="00D85327" w:rsidP="00D85327">
            <w:pPr>
              <w:ind w:left="95" w:right="95"/>
            </w:pPr>
          </w:p>
        </w:tc>
      </w:tr>
      <w:tr w:rsidR="00D85327" w14:paraId="7EE193D9" w14:textId="77777777" w:rsidTr="00BB6749">
        <w:trPr>
          <w:trHeight w:hRule="exact" w:val="1440"/>
        </w:trPr>
        <w:tc>
          <w:tcPr>
            <w:tcW w:w="3780" w:type="dxa"/>
          </w:tcPr>
          <w:p w14:paraId="1092B749" w14:textId="6CF89B6F" w:rsidR="00D85327" w:rsidRDefault="00D85327" w:rsidP="00D85327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678E28BC" w14:textId="77777777" w:rsidR="00D85327" w:rsidRDefault="00D85327" w:rsidP="00D85327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53BD9D7F" w14:textId="54CEC26F" w:rsidR="00D85327" w:rsidRDefault="00D85327" w:rsidP="00D85327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2C4FEBE0" w14:textId="77777777" w:rsidR="00D85327" w:rsidRDefault="00D85327" w:rsidP="00D85327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1118C8F2" w14:textId="77777777" w:rsidR="00D85327" w:rsidRDefault="00D85327" w:rsidP="00D85327">
            <w:pPr>
              <w:ind w:left="95" w:right="95"/>
            </w:pPr>
          </w:p>
        </w:tc>
      </w:tr>
      <w:tr w:rsidR="00D85327" w14:paraId="55D54139" w14:textId="77777777" w:rsidTr="00BB6749">
        <w:trPr>
          <w:trHeight w:hRule="exact" w:val="1440"/>
        </w:trPr>
        <w:tc>
          <w:tcPr>
            <w:tcW w:w="3780" w:type="dxa"/>
          </w:tcPr>
          <w:p w14:paraId="2EF1E4EB" w14:textId="05979B1B" w:rsidR="00D85327" w:rsidRDefault="00D85327" w:rsidP="00D85327">
            <w:pPr>
              <w:ind w:left="95" w:right="95"/>
            </w:pPr>
            <w:r w:rsidRPr="00D853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A6FFB6A" wp14:editId="39B9F731">
                      <wp:simplePos x="0" y="0"/>
                      <wp:positionH relativeFrom="column">
                        <wp:posOffset>5020945</wp:posOffset>
                      </wp:positionH>
                      <wp:positionV relativeFrom="paragraph">
                        <wp:posOffset>1453515</wp:posOffset>
                      </wp:positionV>
                      <wp:extent cx="1422400" cy="393700"/>
                      <wp:effectExtent l="0" t="0" r="0" b="0"/>
                      <wp:wrapNone/>
                      <wp:docPr id="180" name="Text Box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2400" cy="39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4A94F2" w14:textId="77777777" w:rsidR="00D85327" w:rsidRPr="00D85327" w:rsidRDefault="00D85327" w:rsidP="00D85327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</w:pPr>
                                  <w:r w:rsidRPr="00D85327"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  <w:t>To: Name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6FFB6A" id="Text Box 180" o:spid="_x0000_s1038" type="#_x0000_t202" style="position:absolute;left:0;text-align:left;margin-left:395.35pt;margin-top:114.45pt;width:112pt;height:3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" filled="f" stroked="f">
                      <v:textbox>
                        <w:txbxContent>
                          <w:p w14:paraId="2F4A94F2" w14:textId="77777777" w:rsidR="00D85327" w:rsidRPr="00D85327" w:rsidRDefault="00D85327" w:rsidP="00D85327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</w:pPr>
                            <w:r w:rsidRPr="00D85327"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  <w:t>To: Name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853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FAA2F8C" wp14:editId="2E4CD93C">
                      <wp:simplePos x="0" y="0"/>
                      <wp:positionH relativeFrom="column">
                        <wp:posOffset>2519045</wp:posOffset>
                      </wp:positionH>
                      <wp:positionV relativeFrom="paragraph">
                        <wp:posOffset>1437640</wp:posOffset>
                      </wp:positionV>
                      <wp:extent cx="1422400" cy="393700"/>
                      <wp:effectExtent l="0" t="0" r="0" b="0"/>
                      <wp:wrapNone/>
                      <wp:docPr id="179" name="Text Box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2400" cy="39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BA4089" w14:textId="77777777" w:rsidR="00D85327" w:rsidRPr="00D85327" w:rsidRDefault="00D85327" w:rsidP="00D85327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</w:pPr>
                                  <w:r w:rsidRPr="00D85327"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  <w:t>To: Name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AA2F8C" id="Text Box 179" o:spid="_x0000_s1039" type="#_x0000_t202" style="position:absolute;left:0;text-align:left;margin-left:198.35pt;margin-top:113.2pt;width:112pt;height:3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" filled="f" stroked="f">
                      <v:textbox>
                        <w:txbxContent>
                          <w:p w14:paraId="27BA4089" w14:textId="77777777" w:rsidR="00D85327" w:rsidRPr="00D85327" w:rsidRDefault="00D85327" w:rsidP="00D85327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</w:pPr>
                            <w:r w:rsidRPr="00D85327"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  <w:t>To: Name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853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23E53C7" wp14:editId="5536A2BF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1459230</wp:posOffset>
                      </wp:positionV>
                      <wp:extent cx="1422400" cy="393700"/>
                      <wp:effectExtent l="0" t="0" r="0" b="0"/>
                      <wp:wrapNone/>
                      <wp:docPr id="178" name="Text Box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2400" cy="39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387A58" w14:textId="77777777" w:rsidR="00D85327" w:rsidRPr="00D85327" w:rsidRDefault="00D85327" w:rsidP="00D85327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</w:pPr>
                                  <w:r w:rsidRPr="00D85327"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  <w:t>To: Name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3E53C7" id="Text Box 178" o:spid="_x0000_s1040" type="#_x0000_t202" style="position:absolute;left:0;text-align:left;margin-left:.35pt;margin-top:114.9pt;width:112pt;height:3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" filled="f" stroked="f">
                      <v:textbox>
                        <w:txbxContent>
                          <w:p w14:paraId="0E387A58" w14:textId="77777777" w:rsidR="00D85327" w:rsidRPr="00D85327" w:rsidRDefault="00D85327" w:rsidP="00D85327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</w:pPr>
                            <w:r w:rsidRPr="00D85327"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  <w:t>To: Name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853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2C4B660" wp14:editId="2C0E4BF6">
                      <wp:simplePos x="0" y="0"/>
                      <wp:positionH relativeFrom="column">
                        <wp:posOffset>5020945</wp:posOffset>
                      </wp:positionH>
                      <wp:positionV relativeFrom="paragraph">
                        <wp:posOffset>531495</wp:posOffset>
                      </wp:positionV>
                      <wp:extent cx="1422400" cy="393700"/>
                      <wp:effectExtent l="0" t="0" r="0" b="0"/>
                      <wp:wrapNone/>
                      <wp:docPr id="177" name="Text Box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2400" cy="39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96188B" w14:textId="77777777" w:rsidR="00D85327" w:rsidRPr="00D85327" w:rsidRDefault="00D85327" w:rsidP="00D85327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</w:pPr>
                                  <w:r w:rsidRPr="00D85327"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  <w:t>To: Name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C4B660" id="Text Box 177" o:spid="_x0000_s1041" type="#_x0000_t202" style="position:absolute;left:0;text-align:left;margin-left:395.35pt;margin-top:41.85pt;width:112pt;height:3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" filled="f" stroked="f">
                      <v:textbox>
                        <w:txbxContent>
                          <w:p w14:paraId="7996188B" w14:textId="77777777" w:rsidR="00D85327" w:rsidRPr="00D85327" w:rsidRDefault="00D85327" w:rsidP="00D85327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</w:pPr>
                            <w:r w:rsidRPr="00D85327"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  <w:t>To: Name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853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499D5B3" wp14:editId="3B84D64A">
                      <wp:simplePos x="0" y="0"/>
                      <wp:positionH relativeFrom="column">
                        <wp:posOffset>2519045</wp:posOffset>
                      </wp:positionH>
                      <wp:positionV relativeFrom="paragraph">
                        <wp:posOffset>526415</wp:posOffset>
                      </wp:positionV>
                      <wp:extent cx="1422400" cy="393700"/>
                      <wp:effectExtent l="0" t="0" r="0" b="0"/>
                      <wp:wrapNone/>
                      <wp:docPr id="176" name="Text Box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2400" cy="39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484545" w14:textId="77777777" w:rsidR="00D85327" w:rsidRPr="00D85327" w:rsidRDefault="00D85327" w:rsidP="00D85327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</w:pPr>
                                  <w:r w:rsidRPr="00D85327"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  <w:t>To: Name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99D5B3" id="Text Box 176" o:spid="_x0000_s1042" type="#_x0000_t202" style="position:absolute;left:0;text-align:left;margin-left:198.35pt;margin-top:41.45pt;width:112pt;height:3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" filled="f" stroked="f">
                      <v:textbox>
                        <w:txbxContent>
                          <w:p w14:paraId="12484545" w14:textId="77777777" w:rsidR="00D85327" w:rsidRPr="00D85327" w:rsidRDefault="00D85327" w:rsidP="00D85327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</w:pPr>
                            <w:r w:rsidRPr="00D85327"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  <w:t>To: Name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853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3A5B4D6" wp14:editId="721D980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526415</wp:posOffset>
                      </wp:positionV>
                      <wp:extent cx="1422400" cy="393700"/>
                      <wp:effectExtent l="0" t="0" r="0" b="0"/>
                      <wp:wrapNone/>
                      <wp:docPr id="175" name="Text Box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2400" cy="39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B5D8BB" w14:textId="77777777" w:rsidR="00D85327" w:rsidRPr="00D85327" w:rsidRDefault="00D85327" w:rsidP="00D85327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</w:pPr>
                                  <w:r w:rsidRPr="00D85327"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  <w:t>To: Name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A5B4D6" id="Text Box 175" o:spid="_x0000_s1043" type="#_x0000_t202" style="position:absolute;left:0;text-align:left;margin-left:0;margin-top:41.45pt;width:112pt;height:3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" filled="f" stroked="f">
                      <v:textbox>
                        <w:txbxContent>
                          <w:p w14:paraId="23B5D8BB" w14:textId="77777777" w:rsidR="00D85327" w:rsidRPr="00D85327" w:rsidRDefault="00D85327" w:rsidP="00D85327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</w:pPr>
                            <w:r w:rsidRPr="00D85327"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  <w:t>To: Name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0" w:type="dxa"/>
            <w:vAlign w:val="center"/>
          </w:tcPr>
          <w:p w14:paraId="10E7D33B" w14:textId="77777777" w:rsidR="00D85327" w:rsidRDefault="00D85327" w:rsidP="00D85327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289F3954" w14:textId="550E5E04" w:rsidR="00D85327" w:rsidRDefault="00D85327" w:rsidP="00D85327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7F671C82" w14:textId="77777777" w:rsidR="00D85327" w:rsidRDefault="00D85327" w:rsidP="00D85327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31BDB4FE" w14:textId="77777777" w:rsidR="00D85327" w:rsidRDefault="00D85327" w:rsidP="00D85327">
            <w:pPr>
              <w:ind w:left="95" w:right="95"/>
            </w:pPr>
          </w:p>
        </w:tc>
      </w:tr>
      <w:tr w:rsidR="00D85327" w14:paraId="4DD1D89B" w14:textId="77777777" w:rsidTr="00BB6749">
        <w:trPr>
          <w:trHeight w:hRule="exact" w:val="1440"/>
        </w:trPr>
        <w:tc>
          <w:tcPr>
            <w:tcW w:w="3780" w:type="dxa"/>
          </w:tcPr>
          <w:p w14:paraId="71341673" w14:textId="11252BA0" w:rsidR="00D85327" w:rsidRDefault="00D85327" w:rsidP="00D85327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764E2572" w14:textId="77777777" w:rsidR="00D85327" w:rsidRDefault="00D85327" w:rsidP="00D85327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2EFF875E" w14:textId="77777777" w:rsidR="00D85327" w:rsidRDefault="00D85327" w:rsidP="00D85327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1BF8EBDB" w14:textId="77777777" w:rsidR="00D85327" w:rsidRDefault="00D85327" w:rsidP="00D85327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377CE7B5" w14:textId="77777777" w:rsidR="00D85327" w:rsidRDefault="00D85327" w:rsidP="00D85327">
            <w:pPr>
              <w:ind w:left="95" w:right="95"/>
            </w:pPr>
          </w:p>
        </w:tc>
      </w:tr>
      <w:tr w:rsidR="00D85327" w14:paraId="450DC260" w14:textId="77777777" w:rsidTr="00BB6749">
        <w:trPr>
          <w:trHeight w:hRule="exact" w:val="1440"/>
        </w:trPr>
        <w:tc>
          <w:tcPr>
            <w:tcW w:w="3780" w:type="dxa"/>
          </w:tcPr>
          <w:p w14:paraId="066F8196" w14:textId="78A141C5" w:rsidR="00D85327" w:rsidRDefault="00D85327" w:rsidP="00D85327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7ECB11B5" w14:textId="77777777" w:rsidR="00D85327" w:rsidRDefault="00D85327" w:rsidP="00D85327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4F735220" w14:textId="77777777" w:rsidR="00D85327" w:rsidRDefault="00D85327" w:rsidP="00D85327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16227BC1" w14:textId="77777777" w:rsidR="00D85327" w:rsidRDefault="00D85327" w:rsidP="00D85327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43F264B1" w14:textId="77777777" w:rsidR="00D85327" w:rsidRDefault="00D85327" w:rsidP="00D85327">
            <w:pPr>
              <w:ind w:left="95" w:right="95"/>
            </w:pPr>
          </w:p>
        </w:tc>
      </w:tr>
      <w:tr w:rsidR="00D85327" w14:paraId="2CA18893" w14:textId="77777777" w:rsidTr="00BB6749">
        <w:trPr>
          <w:trHeight w:hRule="exact" w:val="1440"/>
        </w:trPr>
        <w:tc>
          <w:tcPr>
            <w:tcW w:w="3780" w:type="dxa"/>
          </w:tcPr>
          <w:p w14:paraId="3BE6C22E" w14:textId="174A7993" w:rsidR="00D85327" w:rsidRDefault="00D85327" w:rsidP="00D85327">
            <w:pPr>
              <w:ind w:left="95" w:right="95"/>
            </w:pPr>
            <w:r w:rsidRPr="00D853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E3FCEEC" wp14:editId="0E4D0268">
                      <wp:simplePos x="0" y="0"/>
                      <wp:positionH relativeFrom="column">
                        <wp:posOffset>5008245</wp:posOffset>
                      </wp:positionH>
                      <wp:positionV relativeFrom="paragraph">
                        <wp:posOffset>513715</wp:posOffset>
                      </wp:positionV>
                      <wp:extent cx="1422400" cy="393700"/>
                      <wp:effectExtent l="0" t="0" r="0" b="0"/>
                      <wp:wrapNone/>
                      <wp:docPr id="186" name="Text Box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2400" cy="39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6C667D" w14:textId="77777777" w:rsidR="00D85327" w:rsidRPr="00D85327" w:rsidRDefault="00D85327" w:rsidP="00D85327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</w:pPr>
                                  <w:r w:rsidRPr="00D85327"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  <w:t>To: Name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FCEEC" id="Text Box 186" o:spid="_x0000_s1044" type="#_x0000_t202" style="position:absolute;left:0;text-align:left;margin-left:394.35pt;margin-top:40.45pt;width:112pt;height:3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" filled="f" stroked="f">
                      <v:textbox>
                        <w:txbxContent>
                          <w:p w14:paraId="456C667D" w14:textId="77777777" w:rsidR="00D85327" w:rsidRPr="00D85327" w:rsidRDefault="00D85327" w:rsidP="00D85327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</w:pPr>
                            <w:r w:rsidRPr="00D85327"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  <w:t>To: Name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853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10433D5" wp14:editId="3B620581">
                      <wp:simplePos x="0" y="0"/>
                      <wp:positionH relativeFrom="column">
                        <wp:posOffset>2506345</wp:posOffset>
                      </wp:positionH>
                      <wp:positionV relativeFrom="paragraph">
                        <wp:posOffset>497840</wp:posOffset>
                      </wp:positionV>
                      <wp:extent cx="1422400" cy="393700"/>
                      <wp:effectExtent l="0" t="0" r="0" b="0"/>
                      <wp:wrapNone/>
                      <wp:docPr id="185" name="Text Box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2400" cy="39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C1BC95" w14:textId="77777777" w:rsidR="00D85327" w:rsidRPr="00D85327" w:rsidRDefault="00D85327" w:rsidP="00D85327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</w:pPr>
                                  <w:r w:rsidRPr="00D85327"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  <w:t>To: Name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0433D5" id="Text Box 185" o:spid="_x0000_s1045" type="#_x0000_t202" style="position:absolute;left:0;text-align:left;margin-left:197.35pt;margin-top:39.2pt;width:112pt;height:3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" filled="f" stroked="f">
                      <v:textbox>
                        <w:txbxContent>
                          <w:p w14:paraId="0AC1BC95" w14:textId="77777777" w:rsidR="00D85327" w:rsidRPr="00D85327" w:rsidRDefault="00D85327" w:rsidP="00D85327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</w:pPr>
                            <w:r w:rsidRPr="00D85327"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  <w:t>To: Name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853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F0B55F5" wp14:editId="3A7A08C5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519430</wp:posOffset>
                      </wp:positionV>
                      <wp:extent cx="1422400" cy="393700"/>
                      <wp:effectExtent l="0" t="0" r="0" b="0"/>
                      <wp:wrapNone/>
                      <wp:docPr id="184" name="Text Box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2400" cy="39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C80702" w14:textId="77777777" w:rsidR="00D85327" w:rsidRPr="00D85327" w:rsidRDefault="00D85327" w:rsidP="00D85327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</w:pPr>
                                  <w:r w:rsidRPr="00D85327"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  <w:t>To: Name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0B55F5" id="Text Box 184" o:spid="_x0000_s1046" type="#_x0000_t202" style="position:absolute;left:0;text-align:left;margin-left:-.65pt;margin-top:40.9pt;width:112pt;height:3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" filled="f" stroked="f">
                      <v:textbox>
                        <w:txbxContent>
                          <w:p w14:paraId="6EC80702" w14:textId="77777777" w:rsidR="00D85327" w:rsidRPr="00D85327" w:rsidRDefault="00D85327" w:rsidP="00D85327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</w:pPr>
                            <w:r w:rsidRPr="00D85327"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  <w:t>To: Name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853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349494F" wp14:editId="76AF3E69">
                      <wp:simplePos x="0" y="0"/>
                      <wp:positionH relativeFrom="column">
                        <wp:posOffset>5008245</wp:posOffset>
                      </wp:positionH>
                      <wp:positionV relativeFrom="paragraph">
                        <wp:posOffset>-408305</wp:posOffset>
                      </wp:positionV>
                      <wp:extent cx="1422400" cy="393700"/>
                      <wp:effectExtent l="0" t="0" r="0" b="0"/>
                      <wp:wrapNone/>
                      <wp:docPr id="183" name="Text Box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2400" cy="39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DC4822" w14:textId="77777777" w:rsidR="00D85327" w:rsidRPr="00D85327" w:rsidRDefault="00D85327" w:rsidP="00D85327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</w:pPr>
                                  <w:r w:rsidRPr="00D85327"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  <w:t>To: Name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49494F" id="Text Box 183" o:spid="_x0000_s1047" type="#_x0000_t202" style="position:absolute;left:0;text-align:left;margin-left:394.35pt;margin-top:-32.15pt;width:112pt;height:3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" filled="f" stroked="f">
                      <v:textbox>
                        <w:txbxContent>
                          <w:p w14:paraId="05DC4822" w14:textId="77777777" w:rsidR="00D85327" w:rsidRPr="00D85327" w:rsidRDefault="00D85327" w:rsidP="00D85327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</w:pPr>
                            <w:r w:rsidRPr="00D85327"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  <w:t>To: Name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853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29BEE3B" wp14:editId="3BFA41F9">
                      <wp:simplePos x="0" y="0"/>
                      <wp:positionH relativeFrom="column">
                        <wp:posOffset>2506345</wp:posOffset>
                      </wp:positionH>
                      <wp:positionV relativeFrom="paragraph">
                        <wp:posOffset>-413385</wp:posOffset>
                      </wp:positionV>
                      <wp:extent cx="1422400" cy="393700"/>
                      <wp:effectExtent l="0" t="0" r="0" b="0"/>
                      <wp:wrapNone/>
                      <wp:docPr id="182" name="Text Box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2400" cy="39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90F38D" w14:textId="77777777" w:rsidR="00D85327" w:rsidRPr="00D85327" w:rsidRDefault="00D85327" w:rsidP="00D85327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</w:pPr>
                                  <w:r w:rsidRPr="00D85327"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  <w:t>To: Name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9BEE3B" id="Text Box 182" o:spid="_x0000_s1048" type="#_x0000_t202" style="position:absolute;left:0;text-align:left;margin-left:197.35pt;margin-top:-32.55pt;width:112pt;height:3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" filled="f" stroked="f">
                      <v:textbox>
                        <w:txbxContent>
                          <w:p w14:paraId="5A90F38D" w14:textId="77777777" w:rsidR="00D85327" w:rsidRPr="00D85327" w:rsidRDefault="00D85327" w:rsidP="00D85327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</w:pPr>
                            <w:r w:rsidRPr="00D85327"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  <w:t>To: Name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853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690DD05" wp14:editId="0AC1C2CE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-413385</wp:posOffset>
                      </wp:positionV>
                      <wp:extent cx="1422400" cy="393700"/>
                      <wp:effectExtent l="0" t="0" r="0" b="0"/>
                      <wp:wrapNone/>
                      <wp:docPr id="181" name="Text Box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2400" cy="39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B58A8D" w14:textId="77777777" w:rsidR="00D85327" w:rsidRPr="00D85327" w:rsidRDefault="00D85327" w:rsidP="00D85327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</w:pPr>
                                  <w:r w:rsidRPr="00D85327"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  <w:t>To: Name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90DD05" id="Text Box 181" o:spid="_x0000_s1049" type="#_x0000_t202" style="position:absolute;left:0;text-align:left;margin-left:-1pt;margin-top:-32.55pt;width:112pt;height:3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" filled="f" stroked="f">
                      <v:textbox>
                        <w:txbxContent>
                          <w:p w14:paraId="07B58A8D" w14:textId="77777777" w:rsidR="00D85327" w:rsidRPr="00D85327" w:rsidRDefault="00D85327" w:rsidP="00D85327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</w:pPr>
                            <w:r w:rsidRPr="00D85327"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  <w:t>To: Name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0" w:type="dxa"/>
            <w:vAlign w:val="center"/>
          </w:tcPr>
          <w:p w14:paraId="1EB4285E" w14:textId="77777777" w:rsidR="00D85327" w:rsidRDefault="00D85327" w:rsidP="00D85327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007D66D5" w14:textId="77777777" w:rsidR="00D85327" w:rsidRDefault="00D85327" w:rsidP="00D85327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65DEB432" w14:textId="77777777" w:rsidR="00D85327" w:rsidRDefault="00D85327" w:rsidP="00D85327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2BB3D28F" w14:textId="77777777" w:rsidR="00D85327" w:rsidRDefault="00D85327" w:rsidP="00D85327">
            <w:pPr>
              <w:ind w:left="95" w:right="95"/>
            </w:pPr>
          </w:p>
        </w:tc>
      </w:tr>
      <w:tr w:rsidR="00D85327" w14:paraId="6108120C" w14:textId="77777777" w:rsidTr="00BB6749">
        <w:trPr>
          <w:trHeight w:hRule="exact" w:val="1440"/>
        </w:trPr>
        <w:tc>
          <w:tcPr>
            <w:tcW w:w="3780" w:type="dxa"/>
          </w:tcPr>
          <w:p w14:paraId="4C0133F6" w14:textId="5818DB11" w:rsidR="00D85327" w:rsidRDefault="00D85327" w:rsidP="00D85327">
            <w:pPr>
              <w:ind w:left="95" w:right="95"/>
            </w:pPr>
            <w:r w:rsidRPr="00D853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91A9CD1" wp14:editId="63F396E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513715</wp:posOffset>
                      </wp:positionV>
                      <wp:extent cx="1422400" cy="393700"/>
                      <wp:effectExtent l="0" t="0" r="0" b="0"/>
                      <wp:wrapNone/>
                      <wp:docPr id="187" name="Text Box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2400" cy="39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A0537B" w14:textId="77777777" w:rsidR="00D85327" w:rsidRPr="00D85327" w:rsidRDefault="00D85327" w:rsidP="00D85327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</w:pPr>
                                  <w:r w:rsidRPr="00D85327"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  <w:t>To: Name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1A9CD1" id="Text Box 187" o:spid="_x0000_s1050" type="#_x0000_t202" style="position:absolute;left:0;text-align:left;margin-left:0;margin-top:40.45pt;width:112pt;height:3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" filled="f" stroked="f">
                      <v:textbox>
                        <w:txbxContent>
                          <w:p w14:paraId="6BA0537B" w14:textId="77777777" w:rsidR="00D85327" w:rsidRPr="00D85327" w:rsidRDefault="00D85327" w:rsidP="00D85327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</w:pPr>
                            <w:r w:rsidRPr="00D85327"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  <w:t>To: Name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853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640FC0A" wp14:editId="53F4732E">
                      <wp:simplePos x="0" y="0"/>
                      <wp:positionH relativeFrom="column">
                        <wp:posOffset>2519045</wp:posOffset>
                      </wp:positionH>
                      <wp:positionV relativeFrom="paragraph">
                        <wp:posOffset>513715</wp:posOffset>
                      </wp:positionV>
                      <wp:extent cx="1422400" cy="393700"/>
                      <wp:effectExtent l="0" t="0" r="0" b="0"/>
                      <wp:wrapNone/>
                      <wp:docPr id="188" name="Text Box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2400" cy="39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AF7CF0" w14:textId="77777777" w:rsidR="00D85327" w:rsidRPr="00D85327" w:rsidRDefault="00D85327" w:rsidP="00D85327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</w:pPr>
                                  <w:r w:rsidRPr="00D85327"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  <w:t>To: Name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0FC0A" id="Text Box 188" o:spid="_x0000_s1051" type="#_x0000_t202" style="position:absolute;left:0;text-align:left;margin-left:198.35pt;margin-top:40.45pt;width:112pt;height:3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" filled="f" stroked="f">
                      <v:textbox>
                        <w:txbxContent>
                          <w:p w14:paraId="00AF7CF0" w14:textId="77777777" w:rsidR="00D85327" w:rsidRPr="00D85327" w:rsidRDefault="00D85327" w:rsidP="00D85327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</w:pPr>
                            <w:r w:rsidRPr="00D85327"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  <w:t>To: Name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853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A016915" wp14:editId="365AC997">
                      <wp:simplePos x="0" y="0"/>
                      <wp:positionH relativeFrom="column">
                        <wp:posOffset>5020945</wp:posOffset>
                      </wp:positionH>
                      <wp:positionV relativeFrom="paragraph">
                        <wp:posOffset>518795</wp:posOffset>
                      </wp:positionV>
                      <wp:extent cx="1422400" cy="393700"/>
                      <wp:effectExtent l="0" t="0" r="0" b="0"/>
                      <wp:wrapNone/>
                      <wp:docPr id="189" name="Text Box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2400" cy="39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58C25A" w14:textId="77777777" w:rsidR="00D85327" w:rsidRPr="00D85327" w:rsidRDefault="00D85327" w:rsidP="00D85327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</w:pPr>
                                  <w:r w:rsidRPr="00D85327"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  <w:t>To: Name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016915" id="Text Box 189" o:spid="_x0000_s1052" type="#_x0000_t202" style="position:absolute;left:0;text-align:left;margin-left:395.35pt;margin-top:40.85pt;width:112pt;height:3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" filled="f" stroked="f">
                      <v:textbox>
                        <w:txbxContent>
                          <w:p w14:paraId="6758C25A" w14:textId="77777777" w:rsidR="00D85327" w:rsidRPr="00D85327" w:rsidRDefault="00D85327" w:rsidP="00D85327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</w:pPr>
                            <w:r w:rsidRPr="00D85327"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  <w:t>To: Name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853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D06FA27" wp14:editId="69CE9C9B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1446530</wp:posOffset>
                      </wp:positionV>
                      <wp:extent cx="1422400" cy="393700"/>
                      <wp:effectExtent l="0" t="0" r="0" b="0"/>
                      <wp:wrapNone/>
                      <wp:docPr id="190" name="Text Box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2400" cy="39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24D541" w14:textId="77777777" w:rsidR="00D85327" w:rsidRPr="00D85327" w:rsidRDefault="00D85327" w:rsidP="00D85327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</w:pPr>
                                  <w:r w:rsidRPr="00D85327"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  <w:t>To: Name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06FA27" id="Text Box 190" o:spid="_x0000_s1053" type="#_x0000_t202" style="position:absolute;left:0;text-align:left;margin-left:.35pt;margin-top:113.9pt;width:112pt;height:3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" filled="f" stroked="f">
                      <v:textbox>
                        <w:txbxContent>
                          <w:p w14:paraId="5324D541" w14:textId="77777777" w:rsidR="00D85327" w:rsidRPr="00D85327" w:rsidRDefault="00D85327" w:rsidP="00D85327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</w:pPr>
                            <w:r w:rsidRPr="00D85327"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  <w:t>To: Name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853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EC5ED18" wp14:editId="2656C4F4">
                      <wp:simplePos x="0" y="0"/>
                      <wp:positionH relativeFrom="column">
                        <wp:posOffset>2519045</wp:posOffset>
                      </wp:positionH>
                      <wp:positionV relativeFrom="paragraph">
                        <wp:posOffset>1424940</wp:posOffset>
                      </wp:positionV>
                      <wp:extent cx="1422400" cy="393700"/>
                      <wp:effectExtent l="0" t="0" r="0" b="0"/>
                      <wp:wrapNone/>
                      <wp:docPr id="191" name="Text Box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2400" cy="39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160CC2" w14:textId="77777777" w:rsidR="00D85327" w:rsidRPr="00D85327" w:rsidRDefault="00D85327" w:rsidP="00D85327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</w:pPr>
                                  <w:r w:rsidRPr="00D85327"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  <w:t>To: Name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C5ED18" id="Text Box 191" o:spid="_x0000_s1054" type="#_x0000_t202" style="position:absolute;left:0;text-align:left;margin-left:198.35pt;margin-top:112.2pt;width:112pt;height:3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" filled="f" stroked="f">
                      <v:textbox>
                        <w:txbxContent>
                          <w:p w14:paraId="47160CC2" w14:textId="77777777" w:rsidR="00D85327" w:rsidRPr="00D85327" w:rsidRDefault="00D85327" w:rsidP="00D85327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</w:pPr>
                            <w:r w:rsidRPr="00D85327"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  <w:t>To: Name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0" w:type="dxa"/>
            <w:vAlign w:val="center"/>
          </w:tcPr>
          <w:p w14:paraId="653345EC" w14:textId="77777777" w:rsidR="00D85327" w:rsidRDefault="00D85327" w:rsidP="00D85327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7B0E5B9A" w14:textId="77777777" w:rsidR="00D85327" w:rsidRDefault="00D85327" w:rsidP="00D85327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70DD2039" w14:textId="77777777" w:rsidR="00D85327" w:rsidRDefault="00D85327" w:rsidP="00D85327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6E2A1F85" w14:textId="77777777" w:rsidR="00D85327" w:rsidRDefault="00D85327" w:rsidP="00D85327">
            <w:pPr>
              <w:ind w:left="95" w:right="95"/>
            </w:pPr>
          </w:p>
        </w:tc>
      </w:tr>
      <w:tr w:rsidR="00D85327" w14:paraId="5E4FF044" w14:textId="77777777" w:rsidTr="00BB6749">
        <w:trPr>
          <w:trHeight w:hRule="exact" w:val="1440"/>
        </w:trPr>
        <w:tc>
          <w:tcPr>
            <w:tcW w:w="3780" w:type="dxa"/>
          </w:tcPr>
          <w:p w14:paraId="0DA94362" w14:textId="03FE224C" w:rsidR="00D85327" w:rsidRDefault="00D85327" w:rsidP="00D85327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318AC518" w14:textId="77777777" w:rsidR="00D85327" w:rsidRDefault="00D85327" w:rsidP="00D85327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33B7EFED" w14:textId="77777777" w:rsidR="00D85327" w:rsidRDefault="00D85327" w:rsidP="00D85327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327C3881" w14:textId="6D7CCD2A" w:rsidR="00D85327" w:rsidRDefault="00D85327" w:rsidP="00D85327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62908BCC" w14:textId="67D7BE2A" w:rsidR="00D85327" w:rsidRDefault="00D85327" w:rsidP="00D85327">
            <w:pPr>
              <w:ind w:left="95" w:right="95"/>
            </w:pPr>
            <w:r w:rsidRPr="00D853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0C337F4" wp14:editId="3F829318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506730</wp:posOffset>
                      </wp:positionV>
                      <wp:extent cx="1422400" cy="393700"/>
                      <wp:effectExtent l="0" t="0" r="0" b="0"/>
                      <wp:wrapNone/>
                      <wp:docPr id="192" name="Text Box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2400" cy="39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F448C4" w14:textId="77777777" w:rsidR="00D85327" w:rsidRPr="00D85327" w:rsidRDefault="00D85327" w:rsidP="00D85327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</w:pPr>
                                  <w:r w:rsidRPr="00D85327">
                                    <w:rPr>
                                      <w:rFonts w:asciiTheme="minorHAnsi" w:hAnsiTheme="minorHAnsi" w:cstheme="minorHAnsi"/>
                                      <w:b/>
                                      <w:color w:val="9AC5A4"/>
                                    </w:rPr>
                                    <w:t>To: Name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C337F4" id="Text Box 192" o:spid="_x0000_s1055" type="#_x0000_t202" style="position:absolute;left:0;text-align:left;margin-left:.35pt;margin-top:39.9pt;width:112pt;height:3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" filled="f" stroked="f">
                      <v:textbox>
                        <w:txbxContent>
                          <w:p w14:paraId="33F448C4" w14:textId="77777777" w:rsidR="00D85327" w:rsidRPr="00D85327" w:rsidRDefault="00D85327" w:rsidP="00D85327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</w:pPr>
                            <w:r w:rsidRPr="00D85327">
                              <w:rPr>
                                <w:rFonts w:asciiTheme="minorHAnsi" w:hAnsiTheme="minorHAnsi" w:cstheme="minorHAnsi"/>
                                <w:b/>
                                <w:color w:val="9AC5A4"/>
                              </w:rPr>
                              <w:t>To: Name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bookmarkStart w:id="0" w:name="_GoBack"/>
        <w:bookmarkEnd w:id="0"/>
      </w:tr>
    </w:tbl>
    <w:p w14:paraId="3BC154C5" w14:textId="77777777" w:rsidR="00A94C8D" w:rsidRDefault="00A94C8D">
      <w:pPr>
        <w:rPr>
          <w:vanish/>
        </w:rPr>
      </w:pPr>
    </w:p>
    <w:sectPr w:rsidR="00A94C8D">
      <w:type w:val="continuous"/>
      <w:pgSz w:w="12240" w:h="15840"/>
      <w:pgMar w:top="720" w:right="272" w:bottom="0" w:left="272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03F"/>
    <w:rsid w:val="0064403F"/>
    <w:rsid w:val="00A94C8D"/>
    <w:rsid w:val="00D85327"/>
    <w:rsid w:val="00F22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1BDE8BF"/>
  <w15:chartTrackingRefBased/>
  <w15:docId w15:val="{EAD56B44-26ED-8343-9918-B46BAA8A5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X\Documents\websites\ParisCorp\clientFiles\05-17-2011\MS%20Word%202010%20Templates\Address_Label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C:\Users\DX\Documents\websites\ParisCorp\clientFiles\05-17-2011\MS Word 2010 Templates\Address_Labels.dotx</Template>
  <TotalTime>1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Paris Business Products</Company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Address_Labels</dc:title>
  <dc:subject/>
  <dc:creator>Paris Corp</dc:creator>
  <cp:keywords>Address_Labels</cp:keywords>
  <cp:lastModifiedBy>Shiloh Lenz</cp:lastModifiedBy>
  <cp:revision>2</cp:revision>
  <dcterms:created xsi:type="dcterms:W3CDTF">2019-02-28T16:38:00Z</dcterms:created>
  <dcterms:modified xsi:type="dcterms:W3CDTF">2019-02-28T16:38:00Z</dcterms:modified>
</cp:coreProperties>
</file>